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17A" w:rsidRPr="007F37CD" w:rsidRDefault="0033717A" w:rsidP="00EB60BE">
      <w:pPr>
        <w:pStyle w:val="NormalWeb"/>
        <w:spacing w:before="0" w:beforeAutospacing="0" w:after="0" w:afterAutospacing="0" w:line="360" w:lineRule="auto"/>
        <w:jc w:val="center"/>
        <w:rPr>
          <w:rFonts w:ascii="굴림" w:eastAsia="굴림" w:hAnsi="굴림"/>
          <w:b/>
          <w:bCs/>
          <w:color w:val="000000"/>
          <w:sz w:val="32"/>
          <w:szCs w:val="32"/>
        </w:rPr>
      </w:pPr>
      <w:bookmarkStart w:id="0" w:name="BM_문서의_처음_"/>
      <w:bookmarkEnd w:id="0"/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>2012</w:t>
      </w: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년</w:t>
      </w:r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 xml:space="preserve"> </w:t>
      </w: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국립서울병원</w:t>
      </w:r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 xml:space="preserve"> </w:t>
      </w: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정신건강</w:t>
      </w:r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 xml:space="preserve"> </w:t>
      </w: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정책포럼</w:t>
      </w:r>
    </w:p>
    <w:p w:rsidR="0033717A" w:rsidRPr="00EB60BE" w:rsidRDefault="0033717A" w:rsidP="00EB60BE">
      <w:pPr>
        <w:spacing w:after="0" w:line="360" w:lineRule="auto"/>
        <w:jc w:val="center"/>
        <w:rPr>
          <w:rFonts w:ascii="굴림" w:eastAsia="굴림" w:hAnsi="굴림" w:cs="Times New Roman"/>
          <w:b/>
          <w:bCs/>
          <w:color w:val="000000"/>
          <w:sz w:val="32"/>
          <w:szCs w:val="32"/>
        </w:rPr>
      </w:pP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참가</w:t>
      </w:r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 xml:space="preserve"> </w:t>
      </w:r>
      <w:r w:rsidRPr="007F37CD">
        <w:rPr>
          <w:rFonts w:ascii="굴림" w:eastAsia="굴림" w:hAnsi="굴림" w:cs="굴림" w:hint="eastAsia"/>
          <w:b/>
          <w:bCs/>
          <w:color w:val="000000"/>
          <w:sz w:val="32"/>
          <w:szCs w:val="32"/>
        </w:rPr>
        <w:t>신청서</w:t>
      </w:r>
      <w:r w:rsidRPr="007F37CD">
        <w:rPr>
          <w:rFonts w:ascii="굴림" w:eastAsia="굴림" w:hAnsi="굴림" w:cs="굴림"/>
          <w:b/>
          <w:bCs/>
          <w:color w:val="000000"/>
          <w:sz w:val="32"/>
          <w:szCs w:val="32"/>
        </w:rPr>
        <w:t xml:space="preserve"> </w:t>
      </w:r>
    </w:p>
    <w:p w:rsidR="0033717A" w:rsidRPr="00C605AF" w:rsidRDefault="0033717A" w:rsidP="00CB1285">
      <w:pPr>
        <w:spacing w:after="0" w:line="480" w:lineRule="auto"/>
        <w:rPr>
          <w:rFonts w:ascii="굴림" w:eastAsia="굴림" w:hAnsi="굴림" w:cs="굴림"/>
          <w:b/>
          <w:bCs/>
          <w:color w:val="000000"/>
          <w:sz w:val="20"/>
          <w:szCs w:val="20"/>
        </w:rPr>
      </w:pPr>
      <w:r w:rsidRPr="00C605AF">
        <w:rPr>
          <w:rFonts w:ascii="굴림" w:eastAsia="굴림" w:hAnsi="굴림" w:cs="굴림" w:hint="eastAsia"/>
          <w:b/>
          <w:bCs/>
          <w:color w:val="000000"/>
          <w:sz w:val="20"/>
          <w:szCs w:val="20"/>
        </w:rPr>
        <w:t>참석기관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>: _______________________</w:t>
      </w:r>
      <w:r>
        <w:rPr>
          <w:rFonts w:ascii="굴림" w:eastAsia="굴림" w:hAnsi="굴림" w:cs="굴림"/>
          <w:b/>
          <w:bCs/>
          <w:color w:val="000000"/>
          <w:sz w:val="20"/>
          <w:szCs w:val="20"/>
        </w:rPr>
        <w:t>________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_              </w:t>
      </w:r>
      <w:r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       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     </w:t>
      </w:r>
      <w:r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    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000000"/>
          <w:sz w:val="20"/>
          <w:szCs w:val="20"/>
        </w:rPr>
        <w:t>기관연락처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>:_____________________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8"/>
        <w:gridCol w:w="900"/>
        <w:gridCol w:w="1321"/>
        <w:gridCol w:w="2256"/>
        <w:gridCol w:w="540"/>
        <w:gridCol w:w="540"/>
        <w:gridCol w:w="540"/>
        <w:gridCol w:w="720"/>
        <w:gridCol w:w="2064"/>
      </w:tblGrid>
      <w:tr w:rsidR="0033717A" w:rsidRPr="00C605AF" w:rsidTr="008D5E5A">
        <w:trPr>
          <w:trHeight w:val="233"/>
          <w:jc w:val="center"/>
        </w:trPr>
        <w:tc>
          <w:tcPr>
            <w:tcW w:w="648" w:type="dxa"/>
            <w:vMerge w:val="restart"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번호</w:t>
            </w:r>
          </w:p>
        </w:tc>
        <w:tc>
          <w:tcPr>
            <w:tcW w:w="900" w:type="dxa"/>
            <w:vMerge w:val="restart"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성명</w:t>
            </w:r>
          </w:p>
        </w:tc>
        <w:tc>
          <w:tcPr>
            <w:tcW w:w="1321" w:type="dxa"/>
            <w:vMerge w:val="restart"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생년월일</w:t>
            </w:r>
          </w:p>
        </w:tc>
        <w:tc>
          <w:tcPr>
            <w:tcW w:w="2256" w:type="dxa"/>
            <w:vMerge w:val="restart"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소속</w:t>
            </w:r>
            <w:r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기관</w:t>
            </w:r>
          </w:p>
        </w:tc>
        <w:tc>
          <w:tcPr>
            <w:tcW w:w="1620" w:type="dxa"/>
            <w:gridSpan w:val="3"/>
          </w:tcPr>
          <w:p w:rsidR="0033717A" w:rsidRPr="00DE74C5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 w:rsidRPr="00DE74C5"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정신보건전문요원</w:t>
            </w: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평점</w:t>
            </w:r>
          </w:p>
        </w:tc>
        <w:tc>
          <w:tcPr>
            <w:tcW w:w="720" w:type="dxa"/>
            <w:vMerge w:val="restart"/>
          </w:tcPr>
          <w:p w:rsidR="0033717A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5"/>
                <w:szCs w:val="15"/>
              </w:rPr>
            </w:pPr>
          </w:p>
          <w:p w:rsidR="0033717A" w:rsidRPr="000669BB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5"/>
                <w:szCs w:val="15"/>
              </w:rPr>
            </w:pPr>
            <w:r w:rsidRPr="000669BB">
              <w:rPr>
                <w:rFonts w:ascii="굴림" w:eastAsia="굴림" w:hAnsi="굴림" w:cs="굴림" w:hint="eastAsia"/>
                <w:b/>
                <w:bCs/>
                <w:color w:val="000000"/>
                <w:sz w:val="15"/>
                <w:szCs w:val="15"/>
              </w:rPr>
              <w:t>공무원</w:t>
            </w:r>
            <w:r>
              <w:rPr>
                <w:rFonts w:ascii="굴림" w:eastAsia="굴림" w:hAnsi="굴림" w:cs="굴림"/>
                <w:b/>
                <w:bCs/>
                <w:color w:val="000000"/>
                <w:sz w:val="15"/>
                <w:szCs w:val="15"/>
              </w:rPr>
              <w:t xml:space="preserve"> </w:t>
            </w:r>
            <w:r w:rsidRPr="000669BB">
              <w:rPr>
                <w:rFonts w:ascii="굴림" w:eastAsia="굴림" w:hAnsi="굴림" w:cs="굴림" w:hint="eastAsia"/>
                <w:b/>
                <w:bCs/>
                <w:color w:val="000000"/>
                <w:sz w:val="15"/>
                <w:szCs w:val="15"/>
              </w:rPr>
              <w:t>상시학습</w:t>
            </w:r>
          </w:p>
        </w:tc>
        <w:tc>
          <w:tcPr>
            <w:tcW w:w="2064" w:type="dxa"/>
            <w:vMerge w:val="restart"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20"/>
                <w:szCs w:val="20"/>
              </w:rPr>
              <w:t>연락처</w:t>
            </w:r>
          </w:p>
        </w:tc>
      </w:tr>
      <w:tr w:rsidR="0033717A" w:rsidRPr="00C605AF" w:rsidTr="008D5E5A">
        <w:trPr>
          <w:trHeight w:val="232"/>
          <w:jc w:val="center"/>
        </w:trPr>
        <w:tc>
          <w:tcPr>
            <w:tcW w:w="648" w:type="dxa"/>
            <w:vMerge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Merge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  <w:vMerge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  <w:vMerge/>
          </w:tcPr>
          <w:p w:rsidR="0033717A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정신</w:t>
            </w:r>
          </w:p>
          <w:p w:rsidR="0033717A" w:rsidRPr="00DE74C5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간호</w:t>
            </w:r>
          </w:p>
        </w:tc>
        <w:tc>
          <w:tcPr>
            <w:tcW w:w="540" w:type="dxa"/>
          </w:tcPr>
          <w:p w:rsidR="0033717A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임상</w:t>
            </w:r>
          </w:p>
          <w:p w:rsidR="0033717A" w:rsidRPr="00DE74C5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심리</w:t>
            </w:r>
          </w:p>
        </w:tc>
        <w:tc>
          <w:tcPr>
            <w:tcW w:w="540" w:type="dxa"/>
          </w:tcPr>
          <w:p w:rsidR="0033717A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사회</w:t>
            </w:r>
          </w:p>
          <w:p w:rsidR="0033717A" w:rsidRPr="00DE74C5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sz w:val="16"/>
                <w:szCs w:val="16"/>
              </w:rPr>
              <w:t>복지</w:t>
            </w:r>
          </w:p>
        </w:tc>
        <w:tc>
          <w:tcPr>
            <w:tcW w:w="720" w:type="dxa"/>
            <w:vMerge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  <w:vMerge/>
          </w:tcPr>
          <w:p w:rsidR="0033717A" w:rsidRPr="00A05637" w:rsidRDefault="0033717A" w:rsidP="00A05637">
            <w:pPr>
              <w:spacing w:after="0" w:line="240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 w:hint="eastAsia"/>
                <w:color w:val="000000"/>
                <w:sz w:val="20"/>
                <w:szCs w:val="20"/>
              </w:rPr>
              <w:t>예시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 w:hint="eastAsia"/>
                <w:color w:val="000000"/>
                <w:sz w:val="20"/>
                <w:szCs w:val="20"/>
              </w:rPr>
              <w:t>홍길동</w:t>
            </w: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sz w:val="20"/>
                <w:szCs w:val="20"/>
              </w:rPr>
              <w:t>1999.12.</w:t>
            </w:r>
            <w:r w:rsidRPr="00A05637">
              <w:rPr>
                <w:rFonts w:ascii="굴림" w:eastAsia="굴림" w:hAnsi="굴림" w:cs="굴림"/>
                <w:color w:val="000000"/>
                <w:sz w:val="20"/>
                <w:szCs w:val="20"/>
              </w:rPr>
              <w:t>31</w:t>
            </w:r>
          </w:p>
        </w:tc>
        <w:tc>
          <w:tcPr>
            <w:tcW w:w="2256" w:type="dxa"/>
          </w:tcPr>
          <w:p w:rsidR="0033717A" w:rsidRPr="00A05637" w:rsidRDefault="0033717A" w:rsidP="00CB1285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sz w:val="20"/>
                <w:szCs w:val="20"/>
              </w:rPr>
              <w:t>국립서울병원</w:t>
            </w: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color w:val="000000"/>
                <w:sz w:val="2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sz w:val="20"/>
                <w:szCs w:val="20"/>
              </w:rPr>
              <w:t>○</w:t>
            </w:r>
          </w:p>
        </w:tc>
        <w:tc>
          <w:tcPr>
            <w:tcW w:w="720" w:type="dxa"/>
          </w:tcPr>
          <w:p w:rsidR="0033717A" w:rsidRPr="00A05637" w:rsidRDefault="0033717A" w:rsidP="00CB1285">
            <w:pPr>
              <w:spacing w:after="0" w:line="432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0669BB" w:rsidRDefault="0033717A" w:rsidP="00CB1285">
            <w:pPr>
              <w:spacing w:after="0" w:line="432" w:lineRule="auto"/>
              <w:jc w:val="center"/>
              <w:rPr>
                <w:rFonts w:ascii="굴림" w:eastAsia="굴림" w:hAnsi="굴림" w:cs="굴림"/>
                <w:color w:val="000000"/>
                <w:sz w:val="20"/>
                <w:szCs w:val="20"/>
              </w:rPr>
            </w:pPr>
            <w:r w:rsidRPr="000669BB">
              <w:rPr>
                <w:rFonts w:ascii="굴림" w:eastAsia="굴림" w:hAnsi="굴림" w:cs="굴림"/>
                <w:color w:val="000000"/>
                <w:sz w:val="20"/>
                <w:szCs w:val="20"/>
              </w:rPr>
              <w:t>010-000-0000</w:t>
            </w: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3717A" w:rsidRPr="00C605AF" w:rsidTr="008D5E5A">
        <w:trPr>
          <w:jc w:val="center"/>
        </w:trPr>
        <w:tc>
          <w:tcPr>
            <w:tcW w:w="648" w:type="dxa"/>
          </w:tcPr>
          <w:p w:rsidR="0033717A" w:rsidRPr="00A05637" w:rsidRDefault="0033717A" w:rsidP="00A05637">
            <w:pPr>
              <w:spacing w:after="0" w:line="432" w:lineRule="auto"/>
              <w:jc w:val="center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  <w:r w:rsidRPr="00A05637">
              <w:rPr>
                <w:rFonts w:ascii="굴림" w:eastAsia="굴림" w:hAnsi="굴림" w:cs="굴림"/>
                <w:b/>
                <w:bCs/>
                <w:color w:val="000000"/>
                <w:sz w:val="20"/>
                <w:szCs w:val="20"/>
              </w:rPr>
              <w:t>10</w:t>
            </w:r>
          </w:p>
        </w:tc>
        <w:tc>
          <w:tcPr>
            <w:tcW w:w="90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21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256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4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64" w:type="dxa"/>
          </w:tcPr>
          <w:p w:rsidR="0033717A" w:rsidRPr="00A05637" w:rsidRDefault="0033717A" w:rsidP="00A05637">
            <w:pPr>
              <w:spacing w:after="0" w:line="432" w:lineRule="auto"/>
              <w:jc w:val="both"/>
              <w:rPr>
                <w:rFonts w:ascii="굴림" w:eastAsia="굴림" w:hAnsi="굴림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33717A" w:rsidRPr="00C605AF" w:rsidRDefault="0033717A" w:rsidP="00EB5524">
      <w:pPr>
        <w:spacing w:after="0" w:line="432" w:lineRule="auto"/>
        <w:jc w:val="right"/>
        <w:rPr>
          <w:rFonts w:ascii="굴림" w:eastAsia="굴림" w:hAnsi="굴림" w:cs="Times New Roman"/>
          <w:b/>
          <w:bCs/>
          <w:color w:val="000000"/>
          <w:sz w:val="20"/>
          <w:szCs w:val="20"/>
        </w:rPr>
      </w:pPr>
    </w:p>
    <w:p w:rsidR="0033717A" w:rsidRPr="00C605AF" w:rsidRDefault="0033717A" w:rsidP="00C605AF">
      <w:pPr>
        <w:spacing w:after="0" w:line="30" w:lineRule="atLeast"/>
        <w:jc w:val="right"/>
        <w:rPr>
          <w:rFonts w:ascii="굴림" w:eastAsia="굴림" w:hAnsi="굴림" w:cs="굴림"/>
          <w:b/>
          <w:bCs/>
          <w:color w:val="000000"/>
          <w:sz w:val="20"/>
          <w:szCs w:val="20"/>
        </w:rPr>
      </w:pPr>
      <w:r w:rsidRPr="00C605AF">
        <w:rPr>
          <w:rFonts w:ascii="굴림" w:eastAsia="굴림" w:hAnsi="굴림" w:cs="굴림" w:hint="eastAsia"/>
          <w:b/>
          <w:bCs/>
          <w:color w:val="000000"/>
          <w:sz w:val="20"/>
          <w:szCs w:val="20"/>
        </w:rPr>
        <w:t>총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000000"/>
          <w:sz w:val="20"/>
          <w:szCs w:val="20"/>
        </w:rPr>
        <w:t>참가인원</w:t>
      </w:r>
      <w:r w:rsidRPr="00C605AF">
        <w:rPr>
          <w:rFonts w:ascii="굴림" w:eastAsia="굴림" w:hAnsi="굴림" w:cs="굴림"/>
          <w:b/>
          <w:bCs/>
          <w:color w:val="000000"/>
          <w:sz w:val="20"/>
          <w:szCs w:val="20"/>
        </w:rPr>
        <w:t>: __________________</w:t>
      </w:r>
      <w:bookmarkStart w:id="1" w:name="BM_7edb1109"/>
      <w:bookmarkEnd w:id="1"/>
    </w:p>
    <w:p w:rsidR="0033717A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b/>
          <w:bCs/>
          <w:color w:val="282828"/>
          <w:sz w:val="20"/>
          <w:szCs w:val="20"/>
        </w:rPr>
      </w:pPr>
    </w:p>
    <w:p w:rsidR="0033717A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b/>
          <w:bCs/>
          <w:color w:val="282828"/>
          <w:sz w:val="20"/>
          <w:szCs w:val="20"/>
        </w:rPr>
      </w:pP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※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신청서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제출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b/>
          <w:bCs/>
          <w:color w:val="282828"/>
          <w:sz w:val="20"/>
          <w:szCs w:val="20"/>
        </w:rPr>
      </w:pPr>
      <w:r w:rsidRPr="00C605AF">
        <w:rPr>
          <w:rFonts w:ascii="굴림" w:eastAsia="굴림" w:hAnsi="굴림" w:cs="굴림"/>
          <w:color w:val="000000"/>
          <w:sz w:val="20"/>
          <w:szCs w:val="20"/>
        </w:rPr>
        <w:t>1. E-mail : jys250@korea.kr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000000"/>
          <w:sz w:val="20"/>
          <w:szCs w:val="20"/>
        </w:rPr>
      </w:pPr>
      <w:r w:rsidRPr="00C605AF">
        <w:rPr>
          <w:rFonts w:ascii="굴림" w:eastAsia="굴림" w:hAnsi="굴림" w:cs="굴림"/>
          <w:color w:val="000000"/>
          <w:sz w:val="20"/>
          <w:szCs w:val="20"/>
        </w:rPr>
        <w:t>2. FAX : 02-453-6372</w:t>
      </w:r>
    </w:p>
    <w:p w:rsidR="0033717A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000000"/>
          <w:sz w:val="20"/>
          <w:szCs w:val="20"/>
        </w:rPr>
      </w:pP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3. </w:t>
      </w: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담당자</w:t>
      </w: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및</w:t>
      </w: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문의전화</w:t>
      </w: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 : </w:t>
      </w: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국립서울병원</w:t>
      </w: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정신보건교육연구센터</w:t>
      </w:r>
      <w:r w:rsidRPr="00C605AF">
        <w:rPr>
          <w:rFonts w:ascii="굴림" w:eastAsia="굴림" w:hAnsi="굴림" w:cs="굴림"/>
          <w:color w:val="000000"/>
          <w:sz w:val="20"/>
          <w:szCs w:val="20"/>
        </w:rPr>
        <w:t xml:space="preserve"> </w:t>
      </w:r>
    </w:p>
    <w:p w:rsidR="0033717A" w:rsidRPr="00C605AF" w:rsidRDefault="0033717A" w:rsidP="008D5E5A">
      <w:pPr>
        <w:spacing w:after="0" w:line="30" w:lineRule="atLeast"/>
        <w:ind w:firstLineChars="1100" w:firstLine="31680"/>
        <w:jc w:val="both"/>
        <w:rPr>
          <w:rFonts w:ascii="굴림" w:eastAsia="굴림" w:hAnsi="굴림" w:cs="Times New Roman"/>
          <w:color w:val="000000"/>
          <w:sz w:val="20"/>
          <w:szCs w:val="20"/>
        </w:rPr>
      </w:pPr>
      <w:r w:rsidRPr="00C605AF">
        <w:rPr>
          <w:rFonts w:ascii="굴림" w:eastAsia="굴림" w:hAnsi="굴림" w:cs="굴림" w:hint="eastAsia"/>
          <w:color w:val="000000"/>
          <w:sz w:val="20"/>
          <w:szCs w:val="20"/>
        </w:rPr>
        <w:t>서지예</w:t>
      </w:r>
      <w:r>
        <w:rPr>
          <w:rFonts w:ascii="굴림" w:eastAsia="굴림" w:hAnsi="굴림" w:cs="굴림"/>
          <w:color w:val="000000"/>
          <w:sz w:val="20"/>
          <w:szCs w:val="20"/>
        </w:rPr>
        <w:t xml:space="preserve"> 02-2204-0276</w:t>
      </w:r>
    </w:p>
    <w:p w:rsidR="0033717A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b/>
          <w:bCs/>
          <w:color w:val="282828"/>
          <w:sz w:val="20"/>
          <w:szCs w:val="20"/>
        </w:rPr>
      </w:pP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b/>
          <w:bCs/>
          <w:color w:val="282828"/>
          <w:sz w:val="20"/>
          <w:szCs w:val="20"/>
        </w:rPr>
      </w:pP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※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연수평점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신청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 xml:space="preserve"> (</w:t>
      </w:r>
      <w:r w:rsidRPr="00C605AF">
        <w:rPr>
          <w:rFonts w:ascii="굴림" w:eastAsia="굴림" w:hAnsi="굴림" w:cs="굴림" w:hint="eastAsia"/>
          <w:b/>
          <w:bCs/>
          <w:color w:val="282828"/>
          <w:sz w:val="20"/>
          <w:szCs w:val="20"/>
        </w:rPr>
        <w:t>예정</w:t>
      </w:r>
      <w:r w:rsidRPr="00C605AF">
        <w:rPr>
          <w:rFonts w:ascii="굴림" w:eastAsia="굴림" w:hAnsi="굴림" w:cs="굴림"/>
          <w:b/>
          <w:bCs/>
          <w:color w:val="282828"/>
          <w:sz w:val="20"/>
          <w:szCs w:val="20"/>
        </w:rPr>
        <w:t>)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282828"/>
          <w:sz w:val="20"/>
          <w:szCs w:val="20"/>
        </w:rPr>
      </w:pP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1.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한국정신보건사회복지사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협회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평점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인정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282828"/>
          <w:sz w:val="20"/>
          <w:szCs w:val="20"/>
        </w:rPr>
      </w:pP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2.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정신간호사회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평점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인정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282828"/>
          <w:sz w:val="20"/>
          <w:szCs w:val="20"/>
        </w:rPr>
      </w:pP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3.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한국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임상심리학회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평점</w:t>
      </w: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 w:rsidRPr="00C605AF">
        <w:rPr>
          <w:rFonts w:ascii="굴림" w:eastAsia="굴림" w:hAnsi="굴림" w:cs="굴림" w:hint="eastAsia"/>
          <w:color w:val="282828"/>
          <w:sz w:val="20"/>
          <w:szCs w:val="20"/>
        </w:rPr>
        <w:t>인정</w:t>
      </w:r>
    </w:p>
    <w:p w:rsidR="0033717A" w:rsidRPr="00C605AF" w:rsidRDefault="0033717A" w:rsidP="00C605AF">
      <w:pPr>
        <w:spacing w:after="0" w:line="30" w:lineRule="atLeast"/>
        <w:jc w:val="both"/>
        <w:rPr>
          <w:rFonts w:ascii="굴림" w:eastAsia="굴림" w:hAnsi="굴림" w:cs="Times New Roman"/>
          <w:color w:val="000000"/>
          <w:sz w:val="20"/>
          <w:szCs w:val="20"/>
        </w:rPr>
      </w:pPr>
      <w:r w:rsidRPr="00C605AF">
        <w:rPr>
          <w:rFonts w:ascii="굴림" w:eastAsia="굴림" w:hAnsi="굴림" w:cs="굴림"/>
          <w:color w:val="282828"/>
          <w:sz w:val="20"/>
          <w:szCs w:val="20"/>
        </w:rPr>
        <w:t xml:space="preserve">4. </w:t>
      </w:r>
      <w:r>
        <w:rPr>
          <w:rFonts w:ascii="굴림" w:eastAsia="굴림" w:hAnsi="굴림" w:cs="굴림" w:hint="eastAsia"/>
          <w:color w:val="282828"/>
          <w:sz w:val="20"/>
          <w:szCs w:val="20"/>
        </w:rPr>
        <w:t>공무원</w:t>
      </w:r>
      <w:r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>
        <w:rPr>
          <w:rFonts w:ascii="굴림" w:eastAsia="굴림" w:hAnsi="굴림" w:cs="굴림" w:hint="eastAsia"/>
          <w:color w:val="282828"/>
          <w:sz w:val="20"/>
          <w:szCs w:val="20"/>
        </w:rPr>
        <w:t>상시학습</w:t>
      </w:r>
      <w:r>
        <w:rPr>
          <w:rFonts w:ascii="굴림" w:eastAsia="굴림" w:hAnsi="굴림" w:cs="굴림"/>
          <w:color w:val="282828"/>
          <w:sz w:val="20"/>
          <w:szCs w:val="20"/>
        </w:rPr>
        <w:t xml:space="preserve"> </w:t>
      </w:r>
      <w:r>
        <w:rPr>
          <w:rFonts w:ascii="굴림" w:eastAsia="굴림" w:hAnsi="굴림" w:cs="굴림" w:hint="eastAsia"/>
          <w:color w:val="282828"/>
          <w:sz w:val="20"/>
          <w:szCs w:val="20"/>
        </w:rPr>
        <w:t>인정</w:t>
      </w:r>
    </w:p>
    <w:sectPr w:rsidR="0033717A" w:rsidRPr="00C605AF" w:rsidSect="00BB2F6F">
      <w:pgSz w:w="12240" w:h="15840"/>
      <w:pgMar w:top="1701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oNotHyphenateCaps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33884"/>
    <w:rsid w:val="00002754"/>
    <w:rsid w:val="00011E7D"/>
    <w:rsid w:val="00060C43"/>
    <w:rsid w:val="000669BB"/>
    <w:rsid w:val="000E545E"/>
    <w:rsid w:val="000F4D1C"/>
    <w:rsid w:val="000F5128"/>
    <w:rsid w:val="000F559F"/>
    <w:rsid w:val="00127320"/>
    <w:rsid w:val="001C3847"/>
    <w:rsid w:val="001E71B8"/>
    <w:rsid w:val="002868E7"/>
    <w:rsid w:val="0033717A"/>
    <w:rsid w:val="00355256"/>
    <w:rsid w:val="00424F13"/>
    <w:rsid w:val="00431B02"/>
    <w:rsid w:val="0044670D"/>
    <w:rsid w:val="0045773F"/>
    <w:rsid w:val="00494D72"/>
    <w:rsid w:val="004C034D"/>
    <w:rsid w:val="00510FF3"/>
    <w:rsid w:val="00565F1B"/>
    <w:rsid w:val="00615EEE"/>
    <w:rsid w:val="006652EF"/>
    <w:rsid w:val="006D5C5E"/>
    <w:rsid w:val="00741176"/>
    <w:rsid w:val="007668AB"/>
    <w:rsid w:val="007E04DC"/>
    <w:rsid w:val="007F37CD"/>
    <w:rsid w:val="00821BA5"/>
    <w:rsid w:val="00842D7F"/>
    <w:rsid w:val="00895DBA"/>
    <w:rsid w:val="008A2F49"/>
    <w:rsid w:val="008D5E5A"/>
    <w:rsid w:val="008E44BF"/>
    <w:rsid w:val="008E7DB4"/>
    <w:rsid w:val="008F6C81"/>
    <w:rsid w:val="00933884"/>
    <w:rsid w:val="00935463"/>
    <w:rsid w:val="00973DE4"/>
    <w:rsid w:val="00982170"/>
    <w:rsid w:val="009A5884"/>
    <w:rsid w:val="009E1CE9"/>
    <w:rsid w:val="00A05637"/>
    <w:rsid w:val="00A3290A"/>
    <w:rsid w:val="00A8539B"/>
    <w:rsid w:val="00A859F1"/>
    <w:rsid w:val="00B41CD1"/>
    <w:rsid w:val="00B75E3F"/>
    <w:rsid w:val="00B80DCD"/>
    <w:rsid w:val="00BB2F6F"/>
    <w:rsid w:val="00BC0448"/>
    <w:rsid w:val="00C1512B"/>
    <w:rsid w:val="00C605AF"/>
    <w:rsid w:val="00C7191B"/>
    <w:rsid w:val="00CB1285"/>
    <w:rsid w:val="00CD0952"/>
    <w:rsid w:val="00CD2AE7"/>
    <w:rsid w:val="00CE2648"/>
    <w:rsid w:val="00CE3CEF"/>
    <w:rsid w:val="00D7276B"/>
    <w:rsid w:val="00DD2041"/>
    <w:rsid w:val="00DE74C5"/>
    <w:rsid w:val="00E5540C"/>
    <w:rsid w:val="00EB5524"/>
    <w:rsid w:val="00EB60BE"/>
    <w:rsid w:val="00F14C13"/>
    <w:rsid w:val="00F82E72"/>
    <w:rsid w:val="00F85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맑은 고딕" w:hAnsi="Calibri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2F6F"/>
    <w:pPr>
      <w:spacing w:after="200" w:line="276" w:lineRule="auto"/>
    </w:pPr>
    <w:rPr>
      <w:rFonts w:cs="Calibri"/>
      <w:kern w:val="0"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93388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99"/>
    <w:locked/>
    <w:rsid w:val="007F37CD"/>
    <w:pPr>
      <w:spacing w:after="200" w:line="276" w:lineRule="auto"/>
    </w:pPr>
    <w:rPr>
      <w:rFonts w:cs="Calibri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EB552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3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33</TotalTime>
  <Pages>1</Pages>
  <Words>86</Words>
  <Characters>495</Characters>
  <Application>Microsoft Office Outlook</Application>
  <DocSecurity>0</DocSecurity>
  <Lines>0</Lines>
  <Paragraphs>0</Paragraphs>
  <ScaleCrop>false</ScaleCrop>
  <Company>070711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2012년 국립서울병원 정신건강 정책포럼</dc:title>
  <dc:subject/>
  <dc:creator>AZ TECH</dc:creator>
  <cp:keywords/>
  <dc:description/>
  <cp:lastModifiedBy>SEC</cp:lastModifiedBy>
  <cp:revision>17</cp:revision>
  <dcterms:created xsi:type="dcterms:W3CDTF">2012-08-27T02:11:00Z</dcterms:created>
  <dcterms:modified xsi:type="dcterms:W3CDTF">2012-11-07T09:06:00Z</dcterms:modified>
</cp:coreProperties>
</file>